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C37" w:rsidRDefault="001A4C37" w:rsidP="0097095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81.35pt;margin-top:-53.15pt;width:170.9pt;height:180.95pt;z-index:251653632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">
            <v:imagedata r:id="rId4" o:title=""/>
            <o:lock v:ext="edit" aspectratio="f"/>
          </v:shape>
        </w:pict>
      </w:r>
      <w:r>
        <w:rPr>
          <w:noProof/>
        </w:rPr>
        <w:pict>
          <v:shape id="_x0000_s1027" type="#_x0000_t75" style="position:absolute;left:0;text-align:left;margin-left:101.15pt;margin-top:-53.15pt;width:182.9pt;height:131.05pt;z-index:251651584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">
            <v:imagedata r:id="rId5" o:title=""/>
            <o:lock v:ext="edit" aspectratio="f"/>
          </v:shape>
        </w:pict>
      </w:r>
      <w:r>
        <w:rPr>
          <w:noProof/>
        </w:rPr>
        <w:pict>
          <v:shape id="תמונה 1" o:spid="_x0000_s1028" type="#_x0000_t75" style="position:absolute;left:0;text-align:left;margin-left:-83.35pt;margin-top:-57.85pt;width:182.9pt;height:142.1pt;z-index:251649536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">
            <v:imagedata r:id="rId6" o:title=""/>
            <o:lock v:ext="edit" aspectratio="f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05.25pt;margin-top:-32.25pt;width:68.6pt;height:20.45pt;z-index:251652608" filled="f" stroked="f">
            <v:textbox>
              <w:txbxContent>
                <w:p w:rsidR="001A4C37" w:rsidRPr="005C3471" w:rsidRDefault="001A4C37" w:rsidP="00970959">
                  <w:pPr>
                    <w:rPr>
                      <w:b/>
                      <w:bCs/>
                      <w:color w:val="FFFFFF"/>
                    </w:rPr>
                  </w:pPr>
                  <w:r w:rsidRPr="005C3471">
                    <w:rPr>
                      <w:rFonts w:hint="cs"/>
                      <w:b/>
                      <w:bCs/>
                      <w:noProof/>
                      <w:color w:val="FFFFFF"/>
                      <w:rtl/>
                    </w:rPr>
                    <w:t>נס</w:t>
                  </w:r>
                  <w:r w:rsidRPr="005C3471">
                    <w:rPr>
                      <w:b/>
                      <w:bCs/>
                      <w:noProof/>
                      <w:color w:val="FFFFFF"/>
                      <w:rtl/>
                    </w:rPr>
                    <w:t xml:space="preserve"> </w:t>
                  </w:r>
                  <w:r w:rsidRPr="005C3471">
                    <w:rPr>
                      <w:rFonts w:hint="cs"/>
                      <w:b/>
                      <w:bCs/>
                      <w:noProof/>
                      <w:color w:val="FFFFFF"/>
                      <w:rtl/>
                    </w:rPr>
                    <w:t>הנשיא</w:t>
                  </w:r>
                </w:p>
              </w:txbxContent>
            </v:textbox>
          </v:shape>
        </w:pict>
      </w:r>
      <w:r w:rsidRPr="00970959">
        <w:rPr>
          <w:noProof/>
          <w:rtl/>
        </w:rPr>
        <w:t xml:space="preserve"> </w:t>
      </w:r>
    </w:p>
    <w:p w:rsidR="001A4C37" w:rsidRPr="000545B5" w:rsidRDefault="001A4C37" w:rsidP="000545B5"/>
    <w:p w:rsidR="001A4C37" w:rsidRPr="000545B5" w:rsidRDefault="001A4C37" w:rsidP="000545B5"/>
    <w:p w:rsidR="001A4C37" w:rsidRPr="000545B5" w:rsidRDefault="001A4C37" w:rsidP="000545B5"/>
    <w:p w:rsidR="001A4C37" w:rsidRPr="000545B5" w:rsidRDefault="001A4C37" w:rsidP="000545B5">
      <w:r>
        <w:rPr>
          <w:noProof/>
        </w:rPr>
        <w:pict>
          <v:shape id="_x0000_s1030" type="#_x0000_t75" style="position:absolute;left:0;text-align:left;margin-left:96.65pt;margin-top:-.9pt;width:182.9pt;height:144.5pt;z-index:251654656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YAAAAAAAIAAv/uAA5BZG9iZQBkgAAAAAH/2wCEAAwICAgJCAwJCQwRCwoLERUP&#10;DAwPFRgTExUTExgRDAwMDAwMEQwMDAwMDAwMDAwMDAwMDAwMDAwMDAwMDAwMDAwBDQsLDQ4NEA4O&#10;EBQODg4UFA4ODg4UEQwMDAwMEREMDAwMDAwRDAwMDAwMDAwMDAwMDAwMDAwMDAwMDAwMDAwMDP/A&#10;ABEIAWkB4gMBIgACEQEDEQH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">
            <v:imagedata r:id="rId7" o:title=""/>
            <o:lock v:ext="edit" aspectratio="f"/>
          </v:shape>
        </w:pict>
      </w:r>
      <w:r>
        <w:rPr>
          <w:noProof/>
        </w:rPr>
        <w:pict>
          <v:shape id="_x0000_s1031" type="#_x0000_t75" style="position:absolute;left:0;text-align:left;margin-left:-82.9pt;margin-top:-7.65pt;width:182.4pt;height:160.3pt;z-index:25165056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">
            <v:imagedata r:id="rId8" o:title=""/>
            <o:lock v:ext="edit" aspectratio="f"/>
          </v:shape>
        </w:pict>
      </w:r>
    </w:p>
    <w:p w:rsidR="001A4C37" w:rsidRPr="000545B5" w:rsidRDefault="001A4C37" w:rsidP="000545B5"/>
    <w:p w:rsidR="001A4C37" w:rsidRPr="000545B5" w:rsidRDefault="001A4C37" w:rsidP="000545B5">
      <w:r>
        <w:rPr>
          <w:noProof/>
        </w:rPr>
        <w:pict>
          <v:shape id="תמונה 7" o:spid="_x0000_s1032" type="#_x0000_t75" alt="אנשים באדום.jpg" style="position:absolute;left:0;text-align:left;margin-left:289.5pt;margin-top:-4.25pt;width:165.1pt;height:69.1pt;z-index:25165670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">
            <v:imagedata r:id="rId9" o:title=""/>
            <o:lock v:ext="edit" aspectratio="f"/>
          </v:shape>
        </w:pict>
      </w:r>
    </w:p>
    <w:p w:rsidR="001A4C37" w:rsidRPr="000545B5" w:rsidRDefault="001A4C37" w:rsidP="000545B5"/>
    <w:p w:rsidR="001A4C37" w:rsidRPr="000545B5" w:rsidRDefault="001A4C37" w:rsidP="000545B5"/>
    <w:p w:rsidR="001A4C37" w:rsidRPr="000545B5" w:rsidRDefault="001A4C37" w:rsidP="000545B5"/>
    <w:p w:rsidR="001A4C37" w:rsidRPr="000545B5" w:rsidRDefault="001A4C37" w:rsidP="000545B5"/>
    <w:p w:rsidR="001A4C37" w:rsidRPr="000545B5" w:rsidRDefault="001A4C37" w:rsidP="000545B5">
      <w:r>
        <w:rPr>
          <w:noProof/>
        </w:rPr>
        <w:pict>
          <v:shape id="תמונה 11" o:spid="_x0000_s1033" type="#_x0000_t75" alt="מוזיאון.jpg" style="position:absolute;left:0;text-align:left;margin-left:333pt;margin-top:-4.2pt;width:165.1pt;height:162.7pt;z-index:251659776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">
            <v:imagedata r:id="rId10" o:title=""/>
            <o:lock v:ext="edit" aspectratio="f"/>
          </v:shape>
        </w:pict>
      </w:r>
      <w:r>
        <w:rPr>
          <w:noProof/>
        </w:rPr>
        <w:pict>
          <v:shape id="תמונה 10" o:spid="_x0000_s1034" type="#_x0000_t75" alt="גביע.jpg" style="position:absolute;left:0;text-align:left;margin-left:222.95pt;margin-top:-4.2pt;width:101.3pt;height:162.7pt;z-index:251658752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">
            <v:imagedata r:id="rId11" o:title=""/>
            <o:lock v:ext="edit" aspectratio="f"/>
          </v:shape>
        </w:pict>
      </w:r>
      <w:r>
        <w:rPr>
          <w:noProof/>
        </w:rPr>
        <w:pict>
          <v:shape id="תמונה 8" o:spid="_x0000_s1035" type="#_x0000_t75" alt="מגילת העצמאות.jpg" style="position:absolute;left:0;text-align:left;margin-left:114.1pt;margin-top:1.55pt;width:101.3pt;height:154.6pt;z-index:25165772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">
            <v:imagedata r:id="rId12" o:title=""/>
            <o:lock v:ext="edit" aspectratio="f"/>
          </v:shape>
        </w:pict>
      </w:r>
      <w:r>
        <w:rPr>
          <w:noProof/>
        </w:rPr>
        <w:pict>
          <v:shape id="_x0000_s1036" type="#_x0000_t75" style="position:absolute;left:0;text-align:left;margin-left:-78.85pt;margin-top:-4.8pt;width:182.9pt;height:100.3pt;z-index:25165568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">
            <v:imagedata r:id="rId13" o:title=""/>
            <o:lock v:ext="edit" aspectratio="f"/>
          </v:shape>
        </w:pict>
      </w:r>
    </w:p>
    <w:p w:rsidR="001A4C37" w:rsidRPr="000545B5" w:rsidRDefault="001A4C37" w:rsidP="000545B5"/>
    <w:p w:rsidR="001A4C37" w:rsidRPr="000545B5" w:rsidRDefault="001A4C37" w:rsidP="000545B5"/>
    <w:p w:rsidR="001A4C37" w:rsidRPr="000545B5" w:rsidRDefault="001A4C37" w:rsidP="000545B5"/>
    <w:p w:rsidR="001A4C37" w:rsidRPr="000545B5" w:rsidRDefault="001A4C37" w:rsidP="000545B5">
      <w:r>
        <w:rPr>
          <w:noProof/>
        </w:rPr>
        <w:pict>
          <v:shape id="תמונה 12" o:spid="_x0000_s1037" type="#_x0000_t75" alt="באר שבע.png" style="position:absolute;left:0;text-align:left;margin-left:-63pt;margin-top:11.6pt;width:136.55pt;height:166.35pt;z-index:251660800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">
            <v:imagedata r:id="rId14" o:title=""/>
            <o:lock v:ext="edit" aspectratio="f"/>
          </v:shape>
        </w:pict>
      </w:r>
    </w:p>
    <w:p w:rsidR="001A4C37" w:rsidRPr="000545B5" w:rsidRDefault="001A4C37" w:rsidP="000545B5"/>
    <w:p w:rsidR="001A4C37" w:rsidRPr="000545B5" w:rsidRDefault="001A4C37" w:rsidP="000545B5"/>
    <w:p w:rsidR="001A4C37" w:rsidRPr="000545B5" w:rsidRDefault="001A4C37" w:rsidP="000545B5"/>
    <w:p w:rsidR="001A4C37" w:rsidRDefault="001A4C37" w:rsidP="000545B5">
      <w:r>
        <w:rPr>
          <w:noProof/>
        </w:rPr>
        <w:pict>
          <v:shape id="תמונה 15" o:spid="_x0000_s1038" type="#_x0000_t75" alt="שעונים.jpg" style="position:absolute;left:0;text-align:left;margin-left:247.1pt;margin-top:-13.5pt;width:182.9pt;height:155.5pt;z-index:25166284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">
            <v:imagedata r:id="rId15" o:title=""/>
            <o:lock v:ext="edit" aspectratio="f"/>
          </v:shape>
        </w:pict>
      </w:r>
      <w:r>
        <w:rPr>
          <w:noProof/>
        </w:rPr>
        <w:pict>
          <v:shape id="תמונה 14" o:spid="_x0000_s1039" type="#_x0000_t75" alt="רמת גן.jpg" style="position:absolute;left:0;text-align:left;margin-left:84.95pt;margin-top:-4.85pt;width:153.1pt;height:162.7pt;z-index:25166182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">
            <v:imagedata r:id="rId16" o:title=""/>
            <o:lock v:ext="edit" aspectratio="f"/>
          </v:shape>
        </w:pict>
      </w:r>
    </w:p>
    <w:p w:rsidR="001A4C37" w:rsidRDefault="001A4C37" w:rsidP="000545B5">
      <w:pPr>
        <w:tabs>
          <w:tab w:val="left" w:pos="2636"/>
        </w:tabs>
        <w:rPr>
          <w:rtl/>
        </w:rPr>
      </w:pPr>
      <w:r>
        <w:rPr>
          <w:rtl/>
        </w:rPr>
        <w:tab/>
      </w:r>
    </w:p>
    <w:p w:rsidR="001A4C37" w:rsidRDefault="001A4C37" w:rsidP="000545B5">
      <w:pPr>
        <w:tabs>
          <w:tab w:val="left" w:pos="2636"/>
        </w:tabs>
        <w:rPr>
          <w:rtl/>
        </w:rPr>
      </w:pPr>
    </w:p>
    <w:p w:rsidR="001A4C37" w:rsidRDefault="001A4C37" w:rsidP="000545B5">
      <w:pPr>
        <w:tabs>
          <w:tab w:val="left" w:pos="2636"/>
        </w:tabs>
        <w:rPr>
          <w:rtl/>
        </w:rPr>
      </w:pPr>
    </w:p>
    <w:p w:rsidR="001A4C37" w:rsidRDefault="001A4C37" w:rsidP="000545B5">
      <w:pPr>
        <w:tabs>
          <w:tab w:val="left" w:pos="2636"/>
        </w:tabs>
        <w:rPr>
          <w:rtl/>
        </w:rPr>
      </w:pPr>
    </w:p>
    <w:p w:rsidR="001A4C37" w:rsidRDefault="001A4C37" w:rsidP="000545B5">
      <w:pPr>
        <w:tabs>
          <w:tab w:val="left" w:pos="2636"/>
        </w:tabs>
        <w:rPr>
          <w:rtl/>
        </w:rPr>
      </w:pPr>
      <w:r>
        <w:rPr>
          <w:noProof/>
        </w:rPr>
        <w:pict>
          <v:shape id="תמונה 16" o:spid="_x0000_s1040" type="#_x0000_t75" alt="קלטת.jpg" style="position:absolute;left:0;text-align:left;margin-left:-80.25pt;margin-top:-7.7pt;width:165.1pt;height:129.6pt;z-index:251663872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">
            <v:imagedata r:id="rId17" o:title=""/>
            <o:lock v:ext="edit" aspectratio="f"/>
          </v:shape>
        </w:pict>
      </w:r>
    </w:p>
    <w:p w:rsidR="001A4C37" w:rsidRDefault="001A4C37" w:rsidP="000545B5">
      <w:pPr>
        <w:tabs>
          <w:tab w:val="left" w:pos="2636"/>
        </w:tabs>
        <w:rPr>
          <w:rtl/>
        </w:rPr>
      </w:pPr>
    </w:p>
    <w:p w:rsidR="001A4C37" w:rsidRDefault="001A4C37" w:rsidP="000545B5">
      <w:pPr>
        <w:tabs>
          <w:tab w:val="left" w:pos="2636"/>
        </w:tabs>
        <w:rPr>
          <w:rtl/>
        </w:rPr>
      </w:pPr>
      <w:r>
        <w:rPr>
          <w:noProof/>
        </w:rPr>
        <w:pict>
          <v:shape id="il_fi" o:spid="_x0000_s1041" type="#_x0000_t75" alt="http://www.scooper.co.il/pr/1012107/b9c046f4-be1b-4489-9b1f-f69181c0e17f/0/%D7%92%D7%95%D7%95%D7%99%D7%9C%D7%99%D7%9D%20%D7%A9%D7%9C%20%D7%AA%D7%A7%D7%95%D7%95%D7%94%20%D7%90%D7%99%D7%9C%D7%9F%20%D7%A8%D7%9E%D7%95%D7%9F.jpg" style="position:absolute;left:0;text-align:left;margin-left:279pt;margin-top:11.35pt;width:118.4pt;height:126pt;z-index:251665920;visibility:visible">
            <v:imagedata r:id="rId18" o:title=""/>
          </v:shape>
        </w:pict>
      </w:r>
    </w:p>
    <w:p w:rsidR="001A4C37" w:rsidRDefault="001A4C37" w:rsidP="000545B5">
      <w:pPr>
        <w:tabs>
          <w:tab w:val="left" w:pos="2636"/>
        </w:tabs>
        <w:rPr>
          <w:rtl/>
        </w:rPr>
      </w:pPr>
    </w:p>
    <w:p w:rsidR="001A4C37" w:rsidRDefault="001A4C37" w:rsidP="000545B5">
      <w:pPr>
        <w:tabs>
          <w:tab w:val="left" w:pos="2636"/>
        </w:tabs>
        <w:rPr>
          <w:rtl/>
        </w:rPr>
      </w:pPr>
      <w:r>
        <w:rPr>
          <w:noProof/>
        </w:rPr>
        <w:pict>
          <v:shape id="תמונה 17" o:spid="_x0000_s1042" type="#_x0000_t75" alt="דיסק.jpg" style="position:absolute;left:0;text-align:left;margin-left:27.1pt;margin-top:11.5pt;width:56.9pt;height:57pt;z-index:251664896;visibility:visible">
            <v:imagedata r:id="rId19" o:title=""/>
          </v:shape>
        </w:pict>
      </w:r>
    </w:p>
    <w:p w:rsidR="001A4C37" w:rsidRDefault="001A4C37" w:rsidP="000545B5">
      <w:pPr>
        <w:tabs>
          <w:tab w:val="left" w:pos="2636"/>
        </w:tabs>
        <w:rPr>
          <w:rtl/>
        </w:rPr>
      </w:pPr>
    </w:p>
    <w:p w:rsidR="001A4C37" w:rsidRDefault="001A4C37" w:rsidP="000545B5">
      <w:pPr>
        <w:tabs>
          <w:tab w:val="left" w:pos="2636"/>
        </w:tabs>
        <w:rPr>
          <w:rtl/>
        </w:rPr>
      </w:pPr>
    </w:p>
    <w:tbl>
      <w:tblPr>
        <w:bidiVisual/>
        <w:tblW w:w="9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62"/>
        <w:gridCol w:w="1862"/>
        <w:gridCol w:w="1863"/>
        <w:gridCol w:w="1862"/>
        <w:gridCol w:w="1863"/>
      </w:tblGrid>
      <w:tr w:rsidR="001A4C37" w:rsidRPr="005C3471" w:rsidTr="005C3471">
        <w:trPr>
          <w:trHeight w:val="1124"/>
        </w:trPr>
        <w:tc>
          <w:tcPr>
            <w:tcW w:w="1862" w:type="dxa"/>
            <w:tcBorders>
              <w:top w:val="double" w:sz="18" w:space="0" w:color="auto"/>
              <w:left w:val="double" w:sz="18" w:space="0" w:color="auto"/>
              <w:bottom w:val="double" w:sz="18" w:space="0" w:color="auto"/>
              <w:right w:val="double" w:sz="18" w:space="0" w:color="auto"/>
            </w:tcBorders>
          </w:tcPr>
          <w:p w:rsidR="001A4C37" w:rsidRPr="005C3471" w:rsidRDefault="001A4C37" w:rsidP="005C3471">
            <w:pPr>
              <w:tabs>
                <w:tab w:val="left" w:pos="263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862" w:type="dxa"/>
            <w:tcBorders>
              <w:top w:val="double" w:sz="18" w:space="0" w:color="auto"/>
              <w:left w:val="double" w:sz="18" w:space="0" w:color="auto"/>
              <w:bottom w:val="double" w:sz="18" w:space="0" w:color="auto"/>
              <w:right w:val="double" w:sz="18" w:space="0" w:color="auto"/>
            </w:tcBorders>
          </w:tcPr>
          <w:p w:rsidR="001A4C37" w:rsidRPr="005C3471" w:rsidRDefault="001A4C37" w:rsidP="005C3471">
            <w:pPr>
              <w:tabs>
                <w:tab w:val="left" w:pos="263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863" w:type="dxa"/>
            <w:tcBorders>
              <w:top w:val="double" w:sz="18" w:space="0" w:color="auto"/>
              <w:left w:val="double" w:sz="18" w:space="0" w:color="auto"/>
              <w:bottom w:val="double" w:sz="18" w:space="0" w:color="auto"/>
              <w:right w:val="double" w:sz="18" w:space="0" w:color="auto"/>
            </w:tcBorders>
          </w:tcPr>
          <w:p w:rsidR="001A4C37" w:rsidRPr="005C3471" w:rsidRDefault="001A4C37" w:rsidP="005C3471">
            <w:pPr>
              <w:tabs>
                <w:tab w:val="left" w:pos="263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862" w:type="dxa"/>
            <w:tcBorders>
              <w:top w:val="double" w:sz="18" w:space="0" w:color="auto"/>
              <w:left w:val="double" w:sz="18" w:space="0" w:color="auto"/>
              <w:bottom w:val="double" w:sz="18" w:space="0" w:color="auto"/>
              <w:right w:val="double" w:sz="18" w:space="0" w:color="auto"/>
            </w:tcBorders>
          </w:tcPr>
          <w:p w:rsidR="001A4C37" w:rsidRPr="005C3471" w:rsidRDefault="001A4C37" w:rsidP="005C3471">
            <w:pPr>
              <w:tabs>
                <w:tab w:val="left" w:pos="263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863" w:type="dxa"/>
            <w:tcBorders>
              <w:top w:val="double" w:sz="18" w:space="0" w:color="auto"/>
              <w:left w:val="double" w:sz="18" w:space="0" w:color="auto"/>
              <w:bottom w:val="double" w:sz="18" w:space="0" w:color="auto"/>
              <w:right w:val="double" w:sz="18" w:space="0" w:color="auto"/>
            </w:tcBorders>
          </w:tcPr>
          <w:p w:rsidR="001A4C37" w:rsidRPr="005C3471" w:rsidRDefault="001A4C37" w:rsidP="005C3471">
            <w:pPr>
              <w:tabs>
                <w:tab w:val="left" w:pos="2636"/>
              </w:tabs>
              <w:spacing w:after="0" w:line="240" w:lineRule="auto"/>
              <w:rPr>
                <w:rtl/>
              </w:rPr>
            </w:pPr>
          </w:p>
        </w:tc>
      </w:tr>
      <w:tr w:rsidR="001A4C37" w:rsidRPr="005C3471" w:rsidTr="005C3471">
        <w:trPr>
          <w:trHeight w:val="2876"/>
        </w:trPr>
        <w:tc>
          <w:tcPr>
            <w:tcW w:w="1862" w:type="dxa"/>
            <w:tcBorders>
              <w:top w:val="double" w:sz="18" w:space="0" w:color="auto"/>
              <w:left w:val="double" w:sz="18" w:space="0" w:color="auto"/>
              <w:bottom w:val="single" w:sz="18" w:space="0" w:color="auto"/>
              <w:right w:val="double" w:sz="18" w:space="0" w:color="auto"/>
            </w:tcBorders>
          </w:tcPr>
          <w:p w:rsidR="001A4C37" w:rsidRPr="005C3471" w:rsidRDefault="001A4C37" w:rsidP="005C3471">
            <w:pPr>
              <w:tabs>
                <w:tab w:val="left" w:pos="263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862" w:type="dxa"/>
            <w:tcBorders>
              <w:top w:val="double" w:sz="18" w:space="0" w:color="auto"/>
              <w:left w:val="double" w:sz="18" w:space="0" w:color="auto"/>
              <w:bottom w:val="single" w:sz="18" w:space="0" w:color="auto"/>
              <w:right w:val="double" w:sz="18" w:space="0" w:color="auto"/>
            </w:tcBorders>
          </w:tcPr>
          <w:p w:rsidR="001A4C37" w:rsidRPr="005C3471" w:rsidRDefault="001A4C37" w:rsidP="005C3471">
            <w:pPr>
              <w:tabs>
                <w:tab w:val="left" w:pos="263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863" w:type="dxa"/>
            <w:tcBorders>
              <w:top w:val="double" w:sz="18" w:space="0" w:color="auto"/>
              <w:left w:val="double" w:sz="18" w:space="0" w:color="auto"/>
              <w:bottom w:val="single" w:sz="18" w:space="0" w:color="auto"/>
              <w:right w:val="double" w:sz="18" w:space="0" w:color="auto"/>
            </w:tcBorders>
          </w:tcPr>
          <w:p w:rsidR="001A4C37" w:rsidRPr="005C3471" w:rsidRDefault="001A4C37" w:rsidP="005C3471">
            <w:pPr>
              <w:tabs>
                <w:tab w:val="left" w:pos="263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862" w:type="dxa"/>
            <w:tcBorders>
              <w:top w:val="double" w:sz="18" w:space="0" w:color="auto"/>
              <w:left w:val="double" w:sz="18" w:space="0" w:color="auto"/>
              <w:bottom w:val="single" w:sz="18" w:space="0" w:color="auto"/>
              <w:right w:val="double" w:sz="18" w:space="0" w:color="auto"/>
            </w:tcBorders>
          </w:tcPr>
          <w:p w:rsidR="001A4C37" w:rsidRPr="005C3471" w:rsidRDefault="001A4C37" w:rsidP="005C3471">
            <w:pPr>
              <w:tabs>
                <w:tab w:val="left" w:pos="263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863" w:type="dxa"/>
            <w:tcBorders>
              <w:top w:val="double" w:sz="18" w:space="0" w:color="auto"/>
              <w:left w:val="double" w:sz="18" w:space="0" w:color="auto"/>
              <w:bottom w:val="single" w:sz="18" w:space="0" w:color="auto"/>
              <w:right w:val="double" w:sz="18" w:space="0" w:color="auto"/>
            </w:tcBorders>
          </w:tcPr>
          <w:p w:rsidR="001A4C37" w:rsidRPr="005C3471" w:rsidRDefault="001A4C37" w:rsidP="005C3471">
            <w:pPr>
              <w:tabs>
                <w:tab w:val="left" w:pos="2636"/>
              </w:tabs>
              <w:spacing w:after="0" w:line="240" w:lineRule="auto"/>
              <w:rPr>
                <w:rtl/>
              </w:rPr>
            </w:pPr>
          </w:p>
        </w:tc>
      </w:tr>
      <w:tr w:rsidR="001A4C37" w:rsidRPr="005C3471" w:rsidTr="005C3471">
        <w:trPr>
          <w:trHeight w:val="2876"/>
        </w:trPr>
        <w:tc>
          <w:tcPr>
            <w:tcW w:w="1862" w:type="dxa"/>
            <w:tcBorders>
              <w:top w:val="single" w:sz="18" w:space="0" w:color="auto"/>
              <w:left w:val="double" w:sz="18" w:space="0" w:color="auto"/>
              <w:bottom w:val="single" w:sz="18" w:space="0" w:color="auto"/>
              <w:right w:val="double" w:sz="18" w:space="0" w:color="auto"/>
            </w:tcBorders>
          </w:tcPr>
          <w:p w:rsidR="001A4C37" w:rsidRPr="005C3471" w:rsidRDefault="001A4C37" w:rsidP="005C3471">
            <w:pPr>
              <w:tabs>
                <w:tab w:val="left" w:pos="263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862" w:type="dxa"/>
            <w:tcBorders>
              <w:top w:val="single" w:sz="18" w:space="0" w:color="auto"/>
              <w:left w:val="double" w:sz="18" w:space="0" w:color="auto"/>
              <w:bottom w:val="single" w:sz="18" w:space="0" w:color="auto"/>
              <w:right w:val="double" w:sz="18" w:space="0" w:color="auto"/>
            </w:tcBorders>
          </w:tcPr>
          <w:p w:rsidR="001A4C37" w:rsidRPr="005C3471" w:rsidRDefault="001A4C37" w:rsidP="005C3471">
            <w:pPr>
              <w:tabs>
                <w:tab w:val="left" w:pos="263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863" w:type="dxa"/>
            <w:tcBorders>
              <w:top w:val="single" w:sz="18" w:space="0" w:color="auto"/>
              <w:left w:val="double" w:sz="18" w:space="0" w:color="auto"/>
              <w:bottom w:val="single" w:sz="18" w:space="0" w:color="auto"/>
              <w:right w:val="double" w:sz="18" w:space="0" w:color="auto"/>
            </w:tcBorders>
          </w:tcPr>
          <w:p w:rsidR="001A4C37" w:rsidRPr="005C3471" w:rsidRDefault="001A4C37" w:rsidP="005C3471">
            <w:pPr>
              <w:tabs>
                <w:tab w:val="left" w:pos="263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862" w:type="dxa"/>
            <w:tcBorders>
              <w:top w:val="single" w:sz="18" w:space="0" w:color="auto"/>
              <w:left w:val="double" w:sz="18" w:space="0" w:color="auto"/>
              <w:bottom w:val="single" w:sz="18" w:space="0" w:color="auto"/>
              <w:right w:val="double" w:sz="18" w:space="0" w:color="auto"/>
            </w:tcBorders>
          </w:tcPr>
          <w:p w:rsidR="001A4C37" w:rsidRPr="005C3471" w:rsidRDefault="001A4C37" w:rsidP="005C3471">
            <w:pPr>
              <w:tabs>
                <w:tab w:val="left" w:pos="263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863" w:type="dxa"/>
            <w:tcBorders>
              <w:top w:val="single" w:sz="18" w:space="0" w:color="auto"/>
              <w:left w:val="double" w:sz="18" w:space="0" w:color="auto"/>
              <w:bottom w:val="single" w:sz="18" w:space="0" w:color="auto"/>
              <w:right w:val="double" w:sz="18" w:space="0" w:color="auto"/>
            </w:tcBorders>
          </w:tcPr>
          <w:p w:rsidR="001A4C37" w:rsidRPr="005C3471" w:rsidRDefault="001A4C37" w:rsidP="005C3471">
            <w:pPr>
              <w:tabs>
                <w:tab w:val="left" w:pos="2636"/>
              </w:tabs>
              <w:spacing w:after="0" w:line="240" w:lineRule="auto"/>
              <w:rPr>
                <w:rtl/>
              </w:rPr>
            </w:pPr>
          </w:p>
        </w:tc>
      </w:tr>
      <w:tr w:rsidR="001A4C37" w:rsidRPr="005C3471" w:rsidTr="005C3471">
        <w:trPr>
          <w:trHeight w:val="2876"/>
        </w:trPr>
        <w:tc>
          <w:tcPr>
            <w:tcW w:w="1862" w:type="dxa"/>
            <w:tcBorders>
              <w:top w:val="single" w:sz="18" w:space="0" w:color="auto"/>
              <w:left w:val="double" w:sz="18" w:space="0" w:color="auto"/>
              <w:bottom w:val="single" w:sz="18" w:space="0" w:color="auto"/>
              <w:right w:val="double" w:sz="18" w:space="0" w:color="auto"/>
            </w:tcBorders>
          </w:tcPr>
          <w:p w:rsidR="001A4C37" w:rsidRPr="005C3471" w:rsidRDefault="001A4C37" w:rsidP="005C3471">
            <w:pPr>
              <w:tabs>
                <w:tab w:val="left" w:pos="263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862" w:type="dxa"/>
            <w:tcBorders>
              <w:top w:val="single" w:sz="18" w:space="0" w:color="auto"/>
              <w:left w:val="double" w:sz="18" w:space="0" w:color="auto"/>
              <w:bottom w:val="single" w:sz="18" w:space="0" w:color="auto"/>
              <w:right w:val="double" w:sz="18" w:space="0" w:color="auto"/>
            </w:tcBorders>
          </w:tcPr>
          <w:p w:rsidR="001A4C37" w:rsidRPr="005C3471" w:rsidRDefault="001A4C37" w:rsidP="005C3471">
            <w:pPr>
              <w:tabs>
                <w:tab w:val="left" w:pos="263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863" w:type="dxa"/>
            <w:tcBorders>
              <w:top w:val="single" w:sz="18" w:space="0" w:color="auto"/>
              <w:left w:val="double" w:sz="18" w:space="0" w:color="auto"/>
              <w:bottom w:val="single" w:sz="18" w:space="0" w:color="auto"/>
              <w:right w:val="double" w:sz="18" w:space="0" w:color="auto"/>
            </w:tcBorders>
          </w:tcPr>
          <w:p w:rsidR="001A4C37" w:rsidRPr="005C3471" w:rsidRDefault="001A4C37" w:rsidP="005C3471">
            <w:pPr>
              <w:tabs>
                <w:tab w:val="left" w:pos="263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862" w:type="dxa"/>
            <w:tcBorders>
              <w:top w:val="single" w:sz="18" w:space="0" w:color="auto"/>
              <w:left w:val="double" w:sz="18" w:space="0" w:color="auto"/>
              <w:bottom w:val="single" w:sz="18" w:space="0" w:color="auto"/>
              <w:right w:val="double" w:sz="18" w:space="0" w:color="auto"/>
            </w:tcBorders>
          </w:tcPr>
          <w:p w:rsidR="001A4C37" w:rsidRPr="005C3471" w:rsidRDefault="001A4C37" w:rsidP="005C3471">
            <w:pPr>
              <w:tabs>
                <w:tab w:val="left" w:pos="263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863" w:type="dxa"/>
            <w:tcBorders>
              <w:top w:val="single" w:sz="18" w:space="0" w:color="auto"/>
              <w:left w:val="double" w:sz="18" w:space="0" w:color="auto"/>
              <w:bottom w:val="single" w:sz="18" w:space="0" w:color="auto"/>
              <w:right w:val="double" w:sz="18" w:space="0" w:color="auto"/>
            </w:tcBorders>
          </w:tcPr>
          <w:p w:rsidR="001A4C37" w:rsidRPr="005C3471" w:rsidRDefault="001A4C37" w:rsidP="005C3471">
            <w:pPr>
              <w:tabs>
                <w:tab w:val="left" w:pos="2636"/>
              </w:tabs>
              <w:spacing w:after="0" w:line="240" w:lineRule="auto"/>
              <w:rPr>
                <w:rtl/>
              </w:rPr>
            </w:pPr>
          </w:p>
        </w:tc>
      </w:tr>
      <w:tr w:rsidR="001A4C37" w:rsidRPr="005C3471" w:rsidTr="005C3471">
        <w:trPr>
          <w:trHeight w:val="2876"/>
        </w:trPr>
        <w:tc>
          <w:tcPr>
            <w:tcW w:w="1862" w:type="dxa"/>
            <w:tcBorders>
              <w:top w:val="single" w:sz="18" w:space="0" w:color="auto"/>
              <w:left w:val="double" w:sz="18" w:space="0" w:color="auto"/>
              <w:bottom w:val="double" w:sz="18" w:space="0" w:color="auto"/>
              <w:right w:val="double" w:sz="18" w:space="0" w:color="auto"/>
            </w:tcBorders>
          </w:tcPr>
          <w:p w:rsidR="001A4C37" w:rsidRPr="005C3471" w:rsidRDefault="001A4C37" w:rsidP="005C3471">
            <w:pPr>
              <w:tabs>
                <w:tab w:val="left" w:pos="263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862" w:type="dxa"/>
            <w:tcBorders>
              <w:top w:val="single" w:sz="18" w:space="0" w:color="auto"/>
              <w:left w:val="double" w:sz="18" w:space="0" w:color="auto"/>
              <w:bottom w:val="double" w:sz="18" w:space="0" w:color="auto"/>
              <w:right w:val="double" w:sz="18" w:space="0" w:color="auto"/>
            </w:tcBorders>
          </w:tcPr>
          <w:p w:rsidR="001A4C37" w:rsidRPr="005C3471" w:rsidRDefault="001A4C37" w:rsidP="005C3471">
            <w:pPr>
              <w:tabs>
                <w:tab w:val="left" w:pos="263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863" w:type="dxa"/>
            <w:tcBorders>
              <w:top w:val="single" w:sz="18" w:space="0" w:color="auto"/>
              <w:left w:val="double" w:sz="18" w:space="0" w:color="auto"/>
              <w:bottom w:val="double" w:sz="18" w:space="0" w:color="auto"/>
              <w:right w:val="double" w:sz="18" w:space="0" w:color="auto"/>
            </w:tcBorders>
          </w:tcPr>
          <w:p w:rsidR="001A4C37" w:rsidRPr="005C3471" w:rsidRDefault="001A4C37" w:rsidP="005C3471">
            <w:pPr>
              <w:tabs>
                <w:tab w:val="left" w:pos="263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862" w:type="dxa"/>
            <w:tcBorders>
              <w:top w:val="single" w:sz="18" w:space="0" w:color="auto"/>
              <w:left w:val="double" w:sz="18" w:space="0" w:color="auto"/>
              <w:bottom w:val="double" w:sz="18" w:space="0" w:color="auto"/>
              <w:right w:val="double" w:sz="18" w:space="0" w:color="auto"/>
            </w:tcBorders>
          </w:tcPr>
          <w:p w:rsidR="001A4C37" w:rsidRPr="005C3471" w:rsidRDefault="001A4C37" w:rsidP="005C3471">
            <w:pPr>
              <w:tabs>
                <w:tab w:val="left" w:pos="263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863" w:type="dxa"/>
            <w:tcBorders>
              <w:top w:val="single" w:sz="18" w:space="0" w:color="auto"/>
              <w:left w:val="double" w:sz="18" w:space="0" w:color="auto"/>
              <w:bottom w:val="double" w:sz="18" w:space="0" w:color="auto"/>
              <w:right w:val="double" w:sz="18" w:space="0" w:color="auto"/>
            </w:tcBorders>
          </w:tcPr>
          <w:p w:rsidR="001A4C37" w:rsidRPr="005C3471" w:rsidRDefault="001A4C37" w:rsidP="005C3471">
            <w:pPr>
              <w:tabs>
                <w:tab w:val="left" w:pos="2636"/>
              </w:tabs>
              <w:spacing w:after="0" w:line="240" w:lineRule="auto"/>
              <w:rPr>
                <w:rtl/>
              </w:rPr>
            </w:pPr>
          </w:p>
        </w:tc>
      </w:tr>
    </w:tbl>
    <w:p w:rsidR="001A4C37" w:rsidRDefault="001A4C37" w:rsidP="000545B5">
      <w:pPr>
        <w:tabs>
          <w:tab w:val="left" w:pos="2636"/>
        </w:tabs>
        <w:rPr>
          <w:rtl/>
        </w:rPr>
      </w:pPr>
    </w:p>
    <w:p w:rsidR="001A4C37" w:rsidRDefault="001A4C37" w:rsidP="000545B5">
      <w:pPr>
        <w:tabs>
          <w:tab w:val="left" w:pos="2636"/>
        </w:tabs>
        <w:rPr>
          <w:rtl/>
        </w:rPr>
      </w:pPr>
    </w:p>
    <w:sectPr w:rsidR="001A4C37" w:rsidSect="0034588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Arial Rounded MT Bold"/>
    <w:panose1 w:val="020F0502020204030204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1EED"/>
    <w:rsid w:val="000545B5"/>
    <w:rsid w:val="001841DF"/>
    <w:rsid w:val="001A4C37"/>
    <w:rsid w:val="0026461B"/>
    <w:rsid w:val="002C0F71"/>
    <w:rsid w:val="002C68A5"/>
    <w:rsid w:val="0034524A"/>
    <w:rsid w:val="00345885"/>
    <w:rsid w:val="003C0923"/>
    <w:rsid w:val="00407142"/>
    <w:rsid w:val="00422CB1"/>
    <w:rsid w:val="00475544"/>
    <w:rsid w:val="004C07DB"/>
    <w:rsid w:val="005C3471"/>
    <w:rsid w:val="007554A2"/>
    <w:rsid w:val="00825114"/>
    <w:rsid w:val="00970959"/>
    <w:rsid w:val="009D1EED"/>
    <w:rsid w:val="00A452B5"/>
    <w:rsid w:val="00A62EC7"/>
    <w:rsid w:val="00AA58E2"/>
    <w:rsid w:val="00BB7485"/>
    <w:rsid w:val="00C15790"/>
    <w:rsid w:val="00C46181"/>
    <w:rsid w:val="00D671C2"/>
    <w:rsid w:val="00DB763C"/>
    <w:rsid w:val="00DF156C"/>
    <w:rsid w:val="00F77CC9"/>
    <w:rsid w:val="00FA6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sz w:val="22"/>
        <w:szCs w:val="22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114"/>
    <w:pPr>
      <w:bidi/>
      <w:spacing w:after="160" w:line="259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70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7095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26461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12</Words>
  <Characters>70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Yaniv Abutbul</dc:creator>
  <cp:keywords/>
  <dc:description/>
  <cp:lastModifiedBy>Zafrir</cp:lastModifiedBy>
  <cp:revision>4</cp:revision>
  <dcterms:created xsi:type="dcterms:W3CDTF">2018-08-16T12:39:00Z</dcterms:created>
  <dcterms:modified xsi:type="dcterms:W3CDTF">2018-12-27T09:56:00Z</dcterms:modified>
</cp:coreProperties>
</file>